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BE33" w14:textId="2B126C47" w:rsidR="00D87C9A" w:rsidRDefault="00932DF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2D56D0" wp14:editId="324FEE8A">
                <wp:simplePos x="0" y="0"/>
                <wp:positionH relativeFrom="page">
                  <wp:posOffset>3775710</wp:posOffset>
                </wp:positionH>
                <wp:positionV relativeFrom="page">
                  <wp:posOffset>3508375</wp:posOffset>
                </wp:positionV>
                <wp:extent cx="2624455" cy="2804160"/>
                <wp:effectExtent l="0" t="0" r="0" b="0"/>
                <wp:wrapTight wrapText="bothSides">
                  <wp:wrapPolygon edited="0">
                    <wp:start x="209" y="196"/>
                    <wp:lineTo x="209" y="21130"/>
                    <wp:lineTo x="21114" y="21130"/>
                    <wp:lineTo x="21114" y="196"/>
                    <wp:lineTo x="209" y="196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A0721AE" w14:textId="77777777" w:rsidR="00932DFF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CT Soul Ski and Sports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Club's  mission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statement is to have fun, while promoting outdoor activities. We believe in providing opportunities for individuals, families, groups and community members to enjoy education and growth in recreational activities.</w:t>
                            </w:r>
                          </w:p>
                          <w:p w14:paraId="5EA400AD" w14:textId="77777777" w:rsidR="00932DFF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54BADF56" w14:textId="77777777" w:rsidR="00932DFF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We are committed to diversity, equity and inclusion.</w:t>
                            </w:r>
                          </w:p>
                          <w:p w14:paraId="2016D510" w14:textId="14066894" w:rsidR="00932DFF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Contact us at ctsoul01@gmail.com </w:t>
                            </w:r>
                            <w:hyperlink r:id="rId7" w:history="1">
                              <w:r w:rsidRPr="001F7A86">
                                <w:rPr>
                                  <w:rStyle w:val="Hyperlink"/>
                                  <w:sz w:val="24"/>
                                </w:rPr>
                                <w:t>Ctsoul01@gmail.com</w:t>
                              </w:r>
                            </w:hyperlink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26F89317" w14:textId="77777777" w:rsidR="00932DFF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Call:----------</w:t>
                            </w:r>
                            <w:proofErr w:type="gramEnd"/>
                          </w:p>
                          <w:p w14:paraId="292FAFC0" w14:textId="77777777" w:rsidR="00932DFF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25761CC9" w14:textId="77777777" w:rsidR="00932DFF" w:rsidRPr="00B47412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2D56D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7.3pt;margin-top:276.25pt;width:206.65pt;height:220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" filled="f" stroked="f">
                <v:textbox inset=",7.2pt,,7.2pt">
                  <w:txbxContent>
                    <w:p w14:paraId="5A0721AE" w14:textId="77777777" w:rsidR="00932DFF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CT Soul Ski and Sports </w:t>
                      </w:r>
                      <w:proofErr w:type="gramStart"/>
                      <w:r>
                        <w:rPr>
                          <w:sz w:val="24"/>
                        </w:rPr>
                        <w:t>Club's  mission</w:t>
                      </w:r>
                      <w:proofErr w:type="gramEnd"/>
                      <w:r>
                        <w:rPr>
                          <w:sz w:val="24"/>
                        </w:rPr>
                        <w:t xml:space="preserve"> statement is to have fun, while promoting outdoor activities. We believe in providing opportunities for individuals, families, groups and community members to enjoy education and growth in recreational activities.</w:t>
                      </w:r>
                    </w:p>
                    <w:p w14:paraId="5EA400AD" w14:textId="77777777" w:rsidR="00932DFF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54BADF56" w14:textId="77777777" w:rsidR="00932DFF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We are committed to diversity, equity and inclusion.</w:t>
                      </w:r>
                    </w:p>
                    <w:p w14:paraId="2016D510" w14:textId="14066894" w:rsidR="00932DFF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Contact us at ctsoul01@gmail.com </w:t>
                      </w:r>
                      <w:hyperlink r:id="rId8" w:history="1">
                        <w:r w:rsidRPr="001F7A86">
                          <w:rPr>
                            <w:rStyle w:val="Hyperlink"/>
                            <w:sz w:val="24"/>
                          </w:rPr>
                          <w:t>Ctsoul01@gmail.com</w:t>
                        </w:r>
                      </w:hyperlink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26F89317" w14:textId="77777777" w:rsidR="00932DFF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Call:----------</w:t>
                      </w:r>
                      <w:proofErr w:type="gramEnd"/>
                    </w:p>
                    <w:p w14:paraId="292FAFC0" w14:textId="77777777" w:rsidR="00932DFF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25761CC9" w14:textId="77777777" w:rsidR="00932DFF" w:rsidRPr="00B47412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41C78">
        <w:rPr>
          <w:noProof/>
        </w:rPr>
        <w:drawing>
          <wp:anchor distT="0" distB="0" distL="114300" distR="114300" simplePos="0" relativeHeight="251698185" behindDoc="0" locked="0" layoutInCell="1" allowOverlap="1" wp14:anchorId="27606A66" wp14:editId="3877E7C7">
            <wp:simplePos x="0" y="0"/>
            <wp:positionH relativeFrom="margin">
              <wp:posOffset>3319145</wp:posOffset>
            </wp:positionH>
            <wp:positionV relativeFrom="margin">
              <wp:posOffset>-109855</wp:posOffset>
            </wp:positionV>
            <wp:extent cx="2484755" cy="2152650"/>
            <wp:effectExtent l="0" t="0" r="444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mockup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8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0D84F8" wp14:editId="2A98FF57">
                <wp:simplePos x="0" y="0"/>
                <wp:positionH relativeFrom="page">
                  <wp:posOffset>2632710</wp:posOffset>
                </wp:positionH>
                <wp:positionV relativeFrom="page">
                  <wp:posOffset>6304915</wp:posOffset>
                </wp:positionV>
                <wp:extent cx="5851525" cy="1304290"/>
                <wp:effectExtent l="0" t="0" r="0" b="16510"/>
                <wp:wrapTight wrapText="bothSides">
                  <wp:wrapPolygon edited="0">
                    <wp:start x="0" y="0"/>
                    <wp:lineTo x="0" y="21453"/>
                    <wp:lineTo x="21471" y="21453"/>
                    <wp:lineTo x="21471" y="0"/>
                    <wp:lineTo x="0" y="0"/>
                  </wp:wrapPolygon>
                </wp:wrapTight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525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7F0364" w14:textId="4A887848" w:rsidR="00932DFF" w:rsidRDefault="00932DFF" w:rsidP="00B064C3">
                            <w:pPr>
                              <w:pStyle w:val="Title-Dark"/>
                              <w:jc w:val="center"/>
                              <w:rPr>
                                <w:color w:val="2871E8" w:themeColor="text2" w:themeTint="99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color w:val="2871E8" w:themeColor="text2" w:themeTint="99"/>
                                <w:sz w:val="24"/>
                              </w:rPr>
                              <w:t>aA</w:t>
                            </w:r>
                            <w:proofErr w:type="spellEnd"/>
                          </w:p>
                          <w:p w14:paraId="612649D8" w14:textId="24B21508" w:rsidR="00932DFF" w:rsidRPr="00A3619C" w:rsidRDefault="00932DFF" w:rsidP="00B064C3">
                            <w:pPr>
                              <w:pStyle w:val="Title-Dark"/>
                              <w:jc w:val="center"/>
                              <w:rPr>
                                <w:color w:val="2871E8" w:themeColor="text2" w:themeTint="99"/>
                                <w:sz w:val="24"/>
                              </w:rPr>
                            </w:pPr>
                            <w:r w:rsidRPr="00A3619C">
                              <w:rPr>
                                <w:color w:val="2871E8" w:themeColor="text2" w:themeTint="99"/>
                                <w:sz w:val="24"/>
                              </w:rPr>
                              <w:t>Membership is yearly from May to May</w:t>
                            </w:r>
                          </w:p>
                          <w:p w14:paraId="14EBD49D" w14:textId="563E8B34" w:rsidR="00932DFF" w:rsidRPr="00A3619C" w:rsidRDefault="00932DFF" w:rsidP="00B064C3">
                            <w:pPr>
                              <w:pStyle w:val="Title-Dark"/>
                              <w:jc w:val="center"/>
                              <w:rPr>
                                <w:color w:val="2871E8" w:themeColor="text2" w:themeTint="99"/>
                                <w:sz w:val="24"/>
                              </w:rPr>
                            </w:pPr>
                            <w:r>
                              <w:rPr>
                                <w:color w:val="2871E8" w:themeColor="text2" w:themeTint="99"/>
                                <w:sz w:val="24"/>
                              </w:rPr>
                              <w:t>Our Club Meets :2</w:t>
                            </w:r>
                            <w:r w:rsidRPr="00240D8E">
                              <w:rPr>
                                <w:color w:val="2871E8" w:themeColor="text2" w:themeTint="99"/>
                                <w:sz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2871E8" w:themeColor="text2" w:themeTint="99"/>
                                <w:sz w:val="24"/>
                              </w:rPr>
                              <w:t xml:space="preserve"> Wednesday each Month in Hamden or Via Zoom</w:t>
                            </w:r>
                          </w:p>
                          <w:p w14:paraId="3648549E" w14:textId="77777777" w:rsidR="00932DFF" w:rsidRPr="00A3619C" w:rsidRDefault="00932DFF" w:rsidP="00A3619C">
                            <w:pPr>
                              <w:pStyle w:val="Title-Dark"/>
                              <w:jc w:val="center"/>
                              <w:rPr>
                                <w:color w:val="2871E8" w:themeColor="text2" w:themeTint="99"/>
                                <w:sz w:val="24"/>
                              </w:rPr>
                            </w:pPr>
                            <w:r w:rsidRPr="00A3619C">
                              <w:rPr>
                                <w:color w:val="2871E8" w:themeColor="text2" w:themeTint="99"/>
                                <w:sz w:val="24"/>
                              </w:rPr>
                              <w:t>https://us02web.zoom.us/j/2366508551?pwd=NjNDTnpRSkRYSFhibmFSSHk4L0thQT09</w:t>
                            </w:r>
                          </w:p>
                          <w:p w14:paraId="0FE2F31D" w14:textId="77777777" w:rsidR="00932DFF" w:rsidRPr="00A3619C" w:rsidRDefault="00932DFF" w:rsidP="00A3619C">
                            <w:pPr>
                              <w:pStyle w:val="Title-Dark"/>
                              <w:jc w:val="center"/>
                              <w:rPr>
                                <w:color w:val="2871E8" w:themeColor="text2" w:themeTint="99"/>
                                <w:sz w:val="24"/>
                              </w:rPr>
                            </w:pPr>
                            <w:r w:rsidRPr="00A3619C">
                              <w:rPr>
                                <w:color w:val="2871E8" w:themeColor="text2" w:themeTint="99"/>
                                <w:sz w:val="24"/>
                              </w:rPr>
                              <w:t>Meeting ID: 236 650 8551</w:t>
                            </w:r>
                          </w:p>
                          <w:p w14:paraId="10955E7A" w14:textId="77777777" w:rsidR="00932DFF" w:rsidRPr="00A3619C" w:rsidRDefault="00932DFF" w:rsidP="00A3619C">
                            <w:pPr>
                              <w:pStyle w:val="Title-Dark"/>
                              <w:jc w:val="center"/>
                              <w:rPr>
                                <w:color w:val="2871E8" w:themeColor="text2" w:themeTint="99"/>
                                <w:sz w:val="24"/>
                              </w:rPr>
                            </w:pPr>
                            <w:r w:rsidRPr="00A3619C">
                              <w:rPr>
                                <w:color w:val="2871E8" w:themeColor="text2" w:themeTint="99"/>
                                <w:sz w:val="24"/>
                              </w:rPr>
                              <w:t>Passcode: 1prdoT</w:t>
                            </w:r>
                          </w:p>
                          <w:p w14:paraId="4D5637F9" w14:textId="77777777" w:rsidR="00932DFF" w:rsidRPr="00B064C3" w:rsidRDefault="00932DFF" w:rsidP="00B064C3">
                            <w:pPr>
                              <w:pStyle w:val="Title-Dark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84F8" id="Text Box 31" o:spid="_x0000_s1027" type="#_x0000_t202" style="position:absolute;margin-left:207.3pt;margin-top:496.45pt;width:460.75pt;height:102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" filled="f" stroked="f">
                <v:textbox inset="0,0,3.6pt,0">
                  <w:txbxContent>
                    <w:p w14:paraId="757F0364" w14:textId="4A887848" w:rsidR="00932DFF" w:rsidRDefault="00932DFF" w:rsidP="00B064C3">
                      <w:pPr>
                        <w:pStyle w:val="Title-Dark"/>
                        <w:jc w:val="center"/>
                        <w:rPr>
                          <w:color w:val="2871E8" w:themeColor="text2" w:themeTint="99"/>
                          <w:sz w:val="24"/>
                        </w:rPr>
                      </w:pPr>
                      <w:proofErr w:type="spellStart"/>
                      <w:r>
                        <w:rPr>
                          <w:color w:val="2871E8" w:themeColor="text2" w:themeTint="99"/>
                          <w:sz w:val="24"/>
                        </w:rPr>
                        <w:t>aA</w:t>
                      </w:r>
                      <w:proofErr w:type="spellEnd"/>
                    </w:p>
                    <w:p w14:paraId="612649D8" w14:textId="24B21508" w:rsidR="00932DFF" w:rsidRPr="00A3619C" w:rsidRDefault="00932DFF" w:rsidP="00B064C3">
                      <w:pPr>
                        <w:pStyle w:val="Title-Dark"/>
                        <w:jc w:val="center"/>
                        <w:rPr>
                          <w:color w:val="2871E8" w:themeColor="text2" w:themeTint="99"/>
                          <w:sz w:val="24"/>
                        </w:rPr>
                      </w:pPr>
                      <w:r w:rsidRPr="00A3619C">
                        <w:rPr>
                          <w:color w:val="2871E8" w:themeColor="text2" w:themeTint="99"/>
                          <w:sz w:val="24"/>
                        </w:rPr>
                        <w:t>Membership is yearly from May to May</w:t>
                      </w:r>
                    </w:p>
                    <w:p w14:paraId="14EBD49D" w14:textId="563E8B34" w:rsidR="00932DFF" w:rsidRPr="00A3619C" w:rsidRDefault="00932DFF" w:rsidP="00B064C3">
                      <w:pPr>
                        <w:pStyle w:val="Title-Dark"/>
                        <w:jc w:val="center"/>
                        <w:rPr>
                          <w:color w:val="2871E8" w:themeColor="text2" w:themeTint="99"/>
                          <w:sz w:val="24"/>
                        </w:rPr>
                      </w:pPr>
                      <w:r>
                        <w:rPr>
                          <w:color w:val="2871E8" w:themeColor="text2" w:themeTint="99"/>
                          <w:sz w:val="24"/>
                        </w:rPr>
                        <w:t>Our Club Meets :2</w:t>
                      </w:r>
                      <w:r w:rsidRPr="00240D8E">
                        <w:rPr>
                          <w:color w:val="2871E8" w:themeColor="text2" w:themeTint="99"/>
                          <w:sz w:val="24"/>
                          <w:vertAlign w:val="superscript"/>
                        </w:rPr>
                        <w:t>nd</w:t>
                      </w:r>
                      <w:r>
                        <w:rPr>
                          <w:color w:val="2871E8" w:themeColor="text2" w:themeTint="99"/>
                          <w:sz w:val="24"/>
                        </w:rPr>
                        <w:t xml:space="preserve"> Wednesday each Month in Hamden or Via Zoom</w:t>
                      </w:r>
                    </w:p>
                    <w:p w14:paraId="3648549E" w14:textId="77777777" w:rsidR="00932DFF" w:rsidRPr="00A3619C" w:rsidRDefault="00932DFF" w:rsidP="00A3619C">
                      <w:pPr>
                        <w:pStyle w:val="Title-Dark"/>
                        <w:jc w:val="center"/>
                        <w:rPr>
                          <w:color w:val="2871E8" w:themeColor="text2" w:themeTint="99"/>
                          <w:sz w:val="24"/>
                        </w:rPr>
                      </w:pPr>
                      <w:r w:rsidRPr="00A3619C">
                        <w:rPr>
                          <w:color w:val="2871E8" w:themeColor="text2" w:themeTint="99"/>
                          <w:sz w:val="24"/>
                        </w:rPr>
                        <w:t>https://us02web.zoom.us/j/2366508551?pwd=NjNDTnpRSkRYSFhibmFSSHk4L0thQT09</w:t>
                      </w:r>
                    </w:p>
                    <w:p w14:paraId="0FE2F31D" w14:textId="77777777" w:rsidR="00932DFF" w:rsidRPr="00A3619C" w:rsidRDefault="00932DFF" w:rsidP="00A3619C">
                      <w:pPr>
                        <w:pStyle w:val="Title-Dark"/>
                        <w:jc w:val="center"/>
                        <w:rPr>
                          <w:color w:val="2871E8" w:themeColor="text2" w:themeTint="99"/>
                          <w:sz w:val="24"/>
                        </w:rPr>
                      </w:pPr>
                      <w:r w:rsidRPr="00A3619C">
                        <w:rPr>
                          <w:color w:val="2871E8" w:themeColor="text2" w:themeTint="99"/>
                          <w:sz w:val="24"/>
                        </w:rPr>
                        <w:t>Meeting ID: 236 650 8551</w:t>
                      </w:r>
                    </w:p>
                    <w:p w14:paraId="10955E7A" w14:textId="77777777" w:rsidR="00932DFF" w:rsidRPr="00A3619C" w:rsidRDefault="00932DFF" w:rsidP="00A3619C">
                      <w:pPr>
                        <w:pStyle w:val="Title-Dark"/>
                        <w:jc w:val="center"/>
                        <w:rPr>
                          <w:color w:val="2871E8" w:themeColor="text2" w:themeTint="99"/>
                          <w:sz w:val="24"/>
                        </w:rPr>
                      </w:pPr>
                      <w:r w:rsidRPr="00A3619C">
                        <w:rPr>
                          <w:color w:val="2871E8" w:themeColor="text2" w:themeTint="99"/>
                          <w:sz w:val="24"/>
                        </w:rPr>
                        <w:t>Passcode: 1prdoT</w:t>
                      </w:r>
                    </w:p>
                    <w:p w14:paraId="4D5637F9" w14:textId="77777777" w:rsidR="00932DFF" w:rsidRPr="00B064C3" w:rsidRDefault="00932DFF" w:rsidP="00B064C3">
                      <w:pPr>
                        <w:pStyle w:val="Title-Dark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E4F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02FCD" wp14:editId="6B5A1065">
                <wp:simplePos x="0" y="0"/>
                <wp:positionH relativeFrom="page">
                  <wp:posOffset>6804660</wp:posOffset>
                </wp:positionH>
                <wp:positionV relativeFrom="page">
                  <wp:posOffset>4368800</wp:posOffset>
                </wp:positionV>
                <wp:extent cx="2665911" cy="1623786"/>
                <wp:effectExtent l="0" t="0" r="0" b="1905"/>
                <wp:wrapTight wrapText="bothSides">
                  <wp:wrapPolygon edited="0">
                    <wp:start x="206" y="0"/>
                    <wp:lineTo x="206" y="21287"/>
                    <wp:lineTo x="21199" y="21287"/>
                    <wp:lineTo x="21199" y="0"/>
                    <wp:lineTo x="206" y="0"/>
                  </wp:wrapPolygon>
                </wp:wrapTight>
                <wp:docPr id="1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911" cy="1623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2E4F3D7" w14:textId="77777777" w:rsidR="00932DFF" w:rsidRDefault="00932DFF" w:rsidP="00A75678">
                            <w:pPr>
                              <w:pStyle w:val="Subtitle"/>
                              <w:jc w:val="left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64C3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Memb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ership &amp; Fees</w:t>
                            </w:r>
                          </w:p>
                          <w:p w14:paraId="046B65D6" w14:textId="77777777" w:rsidR="00932DFF" w:rsidRDefault="00932DFF" w:rsidP="00B064C3">
                            <w:pPr>
                              <w:pStyle w:val="Subtitl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Adult: $50   Family of 4: $90</w:t>
                            </w:r>
                          </w:p>
                          <w:p w14:paraId="272E7758" w14:textId="77777777" w:rsidR="00932DFF" w:rsidRDefault="00932DFF" w:rsidP="00B064C3">
                            <w:pPr>
                              <w:pStyle w:val="Subtitl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Couples: $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70  Senior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(65+):$35</w:t>
                            </w:r>
                          </w:p>
                          <w:p w14:paraId="3CA53214" w14:textId="77777777" w:rsidR="00932DFF" w:rsidRDefault="00932DFF" w:rsidP="00B064C3">
                            <w:pPr>
                              <w:pStyle w:val="Subtitl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Adult &amp;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Child:$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60</w:t>
                            </w:r>
                          </w:p>
                          <w:p w14:paraId="2811FDBD" w14:textId="1E2BC542" w:rsidR="00932DFF" w:rsidRDefault="00932DFF" w:rsidP="00B064C3">
                            <w:pPr>
                              <w:pStyle w:val="Subtitl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Youth/Student with ID: $35.00</w:t>
                            </w:r>
                          </w:p>
                          <w:p w14:paraId="103B45D4" w14:textId="3D7AB220" w:rsidR="00932DFF" w:rsidRPr="000E4F20" w:rsidRDefault="00932DFF" w:rsidP="00B064C3">
                            <w:pPr>
                              <w:pStyle w:val="Subtitl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0E4F20">
                              <w:rPr>
                                <w:sz w:val="28"/>
                                <w:szCs w:val="28"/>
                              </w:rPr>
                              <w:t>Applications can be found on our website:  www.ctsoul.bi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  <w:p w14:paraId="553FF8F3" w14:textId="77777777" w:rsidR="00932DFF" w:rsidRPr="00B064C3" w:rsidRDefault="00932DFF" w:rsidP="00B064C3">
                            <w:pPr>
                              <w:pStyle w:val="Subtitle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123E7273" w14:textId="77777777" w:rsidR="00932DFF" w:rsidRPr="00B064C3" w:rsidRDefault="00932DFF" w:rsidP="00D87C9A">
                            <w:pPr>
                              <w:pStyle w:val="Subtitle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2FCD" id="Text Box 161" o:spid="_x0000_s1028" type="#_x0000_t202" style="position:absolute;margin-left:535.8pt;margin-top:344pt;width:209.9pt;height:127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" filled="f" stroked="f">
                <v:textbox inset=",0,,0">
                  <w:txbxContent>
                    <w:p w14:paraId="62E4F3D7" w14:textId="77777777" w:rsidR="00932DFF" w:rsidRDefault="00932DFF" w:rsidP="00A75678">
                      <w:pPr>
                        <w:pStyle w:val="Subtitle"/>
                        <w:jc w:val="left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064C3">
                        <w:rPr>
                          <w:b/>
                          <w:sz w:val="28"/>
                          <w:szCs w:val="28"/>
                          <w:u w:val="single"/>
                        </w:rPr>
                        <w:t>Memb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ership &amp; Fees</w:t>
                      </w:r>
                    </w:p>
                    <w:p w14:paraId="046B65D6" w14:textId="77777777" w:rsidR="00932DFF" w:rsidRDefault="00932DFF" w:rsidP="00B064C3">
                      <w:pPr>
                        <w:pStyle w:val="Subtitl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Adult: $50   Family of 4: $90</w:t>
                      </w:r>
                    </w:p>
                    <w:p w14:paraId="272E7758" w14:textId="77777777" w:rsidR="00932DFF" w:rsidRDefault="00932DFF" w:rsidP="00B064C3">
                      <w:pPr>
                        <w:pStyle w:val="Subtitl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Couples: $</w:t>
                      </w:r>
                      <w:proofErr w:type="gramStart"/>
                      <w:r>
                        <w:rPr>
                          <w:sz w:val="24"/>
                        </w:rPr>
                        <w:t>70  Senior</w:t>
                      </w:r>
                      <w:proofErr w:type="gramEnd"/>
                      <w:r>
                        <w:rPr>
                          <w:sz w:val="24"/>
                        </w:rPr>
                        <w:t xml:space="preserve"> (65+):$35</w:t>
                      </w:r>
                    </w:p>
                    <w:p w14:paraId="3CA53214" w14:textId="77777777" w:rsidR="00932DFF" w:rsidRDefault="00932DFF" w:rsidP="00B064C3">
                      <w:pPr>
                        <w:pStyle w:val="Subtitl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Adult &amp; </w:t>
                      </w:r>
                      <w:proofErr w:type="gramStart"/>
                      <w:r>
                        <w:rPr>
                          <w:sz w:val="24"/>
                        </w:rPr>
                        <w:t>Child:$</w:t>
                      </w:r>
                      <w:proofErr w:type="gramEnd"/>
                      <w:r>
                        <w:rPr>
                          <w:sz w:val="24"/>
                        </w:rPr>
                        <w:t>60</w:t>
                      </w:r>
                    </w:p>
                    <w:p w14:paraId="2811FDBD" w14:textId="1E2BC542" w:rsidR="00932DFF" w:rsidRDefault="00932DFF" w:rsidP="00B064C3">
                      <w:pPr>
                        <w:pStyle w:val="Subtitl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Youth/Student with ID: $35.00</w:t>
                      </w:r>
                    </w:p>
                    <w:p w14:paraId="103B45D4" w14:textId="3D7AB220" w:rsidR="00932DFF" w:rsidRPr="000E4F20" w:rsidRDefault="00932DFF" w:rsidP="00B064C3">
                      <w:pPr>
                        <w:pStyle w:val="Subtitle"/>
                        <w:jc w:val="left"/>
                        <w:rPr>
                          <w:sz w:val="28"/>
                          <w:szCs w:val="28"/>
                        </w:rPr>
                      </w:pPr>
                      <w:r w:rsidRPr="000E4F20">
                        <w:rPr>
                          <w:sz w:val="28"/>
                          <w:szCs w:val="28"/>
                        </w:rPr>
                        <w:t>Applications can be found on our website:  www.ctsoul.bi</w:t>
                      </w:r>
                      <w:r>
                        <w:rPr>
                          <w:sz w:val="28"/>
                          <w:szCs w:val="28"/>
                        </w:rPr>
                        <w:t>z</w:t>
                      </w:r>
                    </w:p>
                    <w:p w14:paraId="553FF8F3" w14:textId="77777777" w:rsidR="00932DFF" w:rsidRPr="00B064C3" w:rsidRDefault="00932DFF" w:rsidP="00B064C3">
                      <w:pPr>
                        <w:pStyle w:val="Subtitle"/>
                        <w:jc w:val="left"/>
                        <w:rPr>
                          <w:sz w:val="24"/>
                        </w:rPr>
                      </w:pPr>
                    </w:p>
                    <w:p w14:paraId="123E7273" w14:textId="77777777" w:rsidR="00932DFF" w:rsidRPr="00B064C3" w:rsidRDefault="00932DFF" w:rsidP="00D87C9A">
                      <w:pPr>
                        <w:pStyle w:val="Subtitle"/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634F">
        <w:rPr>
          <w:noProof/>
        </w:rPr>
        <w:drawing>
          <wp:anchor distT="0" distB="0" distL="118745" distR="118745" simplePos="0" relativeHeight="251692036" behindDoc="0" locked="0" layoutInCell="1" allowOverlap="1" wp14:anchorId="6E65EC64" wp14:editId="7CD0BB6D">
            <wp:simplePos x="0" y="0"/>
            <wp:positionH relativeFrom="page">
              <wp:posOffset>7100570</wp:posOffset>
            </wp:positionH>
            <wp:positionV relativeFrom="page">
              <wp:posOffset>658495</wp:posOffset>
            </wp:positionV>
            <wp:extent cx="1383665" cy="965200"/>
            <wp:effectExtent l="76200" t="76200" r="64135" b="76200"/>
            <wp:wrapTight wrapText="bothSides">
              <wp:wrapPolygon edited="0">
                <wp:start x="6344" y="-1705"/>
                <wp:lineTo x="-1190" y="-1137"/>
                <wp:lineTo x="-1190" y="14779"/>
                <wp:lineTo x="0" y="17621"/>
                <wp:lineTo x="5948" y="22168"/>
                <wp:lineTo x="6344" y="22737"/>
                <wp:lineTo x="14671" y="22737"/>
                <wp:lineTo x="15067" y="22168"/>
                <wp:lineTo x="21015" y="17053"/>
                <wp:lineTo x="22205" y="8526"/>
                <wp:lineTo x="22205" y="5116"/>
                <wp:lineTo x="17050" y="-1137"/>
                <wp:lineTo x="14671" y="-1705"/>
                <wp:lineTo x="6344" y="-1705"/>
              </wp:wrapPolygon>
            </wp:wrapTight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96520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A4C">
        <w:rPr>
          <w:noProof/>
        </w:rPr>
        <w:drawing>
          <wp:anchor distT="0" distB="0" distL="118745" distR="118745" simplePos="0" relativeHeight="251692037" behindDoc="0" locked="0" layoutInCell="1" allowOverlap="1" wp14:anchorId="675C55B4" wp14:editId="5C50CADB">
            <wp:simplePos x="0" y="0"/>
            <wp:positionH relativeFrom="page">
              <wp:posOffset>8304530</wp:posOffset>
            </wp:positionH>
            <wp:positionV relativeFrom="page">
              <wp:posOffset>1449070</wp:posOffset>
            </wp:positionV>
            <wp:extent cx="1009015" cy="844550"/>
            <wp:effectExtent l="76200" t="76200" r="83185" b="69850"/>
            <wp:wrapTight wrapText="bothSides">
              <wp:wrapPolygon edited="0">
                <wp:start x="5981" y="-1949"/>
                <wp:lineTo x="-1631" y="-1299"/>
                <wp:lineTo x="-1631" y="15591"/>
                <wp:lineTo x="1631" y="19489"/>
                <wp:lineTo x="5437" y="22087"/>
                <wp:lineTo x="5981" y="22737"/>
                <wp:lineTo x="15225" y="22737"/>
                <wp:lineTo x="15768" y="22087"/>
                <wp:lineTo x="19575" y="19489"/>
                <wp:lineTo x="22837" y="9744"/>
                <wp:lineTo x="22837" y="5847"/>
                <wp:lineTo x="17400" y="-1299"/>
                <wp:lineTo x="15225" y="-1949"/>
                <wp:lineTo x="5981" y="-1949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84455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5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675FC" wp14:editId="5C2D8A2B">
                <wp:simplePos x="0" y="0"/>
                <wp:positionH relativeFrom="page">
                  <wp:posOffset>685800</wp:posOffset>
                </wp:positionH>
                <wp:positionV relativeFrom="page">
                  <wp:posOffset>2538730</wp:posOffset>
                </wp:positionV>
                <wp:extent cx="2286000" cy="3036570"/>
                <wp:effectExtent l="0" t="0" r="0" b="0"/>
                <wp:wrapTight wrapText="bothSides">
                  <wp:wrapPolygon edited="0">
                    <wp:start x="240" y="181"/>
                    <wp:lineTo x="240" y="21139"/>
                    <wp:lineTo x="21120" y="21139"/>
                    <wp:lineTo x="21120" y="181"/>
                    <wp:lineTo x="240" y="181"/>
                  </wp:wrapPolygon>
                </wp:wrapTight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3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A9A6240" w14:textId="77777777" w:rsidR="00932DFF" w:rsidRPr="00784169" w:rsidRDefault="00932DFF" w:rsidP="00D87C9A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 w:rsidRPr="00784169">
                              <w:rPr>
                                <w:sz w:val="24"/>
                              </w:rPr>
                              <w:t xml:space="preserve">CT Soul Ski and Sports Club was founded in April of 2021 in Hamden, Connecticut. We are a member of the National Brotherhood of Skiers </w:t>
                            </w:r>
                            <w:proofErr w:type="gramStart"/>
                            <w:r w:rsidRPr="00784169">
                              <w:rPr>
                                <w:sz w:val="24"/>
                              </w:rPr>
                              <w:t>( NBS</w:t>
                            </w:r>
                            <w:proofErr w:type="gramEnd"/>
                            <w:r w:rsidRPr="00784169">
                              <w:rPr>
                                <w:sz w:val="24"/>
                              </w:rPr>
                              <w:t xml:space="preserve">) and the Connecticut Ski Council ( CSC). CT Soul Ski and Sports Club members participate in skiing, snowboarding, and other winter sports. We are committed to activities for </w:t>
                            </w:r>
                            <w:r>
                              <w:rPr>
                                <w:sz w:val="24"/>
                              </w:rPr>
                              <w:t xml:space="preserve">all four seasons, whether it be: </w:t>
                            </w:r>
                            <w:r w:rsidRPr="00784169">
                              <w:rPr>
                                <w:sz w:val="24"/>
                              </w:rPr>
                              <w:t xml:space="preserve">hiking, </w:t>
                            </w:r>
                            <w:r>
                              <w:rPr>
                                <w:sz w:val="24"/>
                              </w:rPr>
                              <w:t>fishing, k</w:t>
                            </w:r>
                            <w:r w:rsidRPr="00784169">
                              <w:rPr>
                                <w:sz w:val="24"/>
                              </w:rPr>
                              <w:t>ayaking, swimming, golf or club parties</w:t>
                            </w:r>
                            <w:r>
                              <w:rPr>
                                <w:sz w:val="24"/>
                              </w:rPr>
                              <w:t xml:space="preserve"> and cookouts</w:t>
                            </w:r>
                            <w:r w:rsidRPr="00784169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675FC" id="Text Box 5" o:spid="_x0000_s1029" type="#_x0000_t202" style="position:absolute;margin-left:54pt;margin-top:199.9pt;width:180pt;height:239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" filled="f" stroked="f">
                <v:textbox inset=",7.2pt,,7.2pt">
                  <w:txbxContent>
                    <w:p w14:paraId="5A9A6240" w14:textId="77777777" w:rsidR="00932DFF" w:rsidRPr="00784169" w:rsidRDefault="00932DFF" w:rsidP="00D87C9A">
                      <w:pPr>
                        <w:pStyle w:val="BodyText"/>
                        <w:rPr>
                          <w:sz w:val="24"/>
                        </w:rPr>
                      </w:pPr>
                      <w:r w:rsidRPr="00784169">
                        <w:rPr>
                          <w:sz w:val="24"/>
                        </w:rPr>
                        <w:t xml:space="preserve">CT Soul Ski and Sports Club was founded in April of 2021 in Hamden, Connecticut. We are a member of the National Brotherhood of Skiers </w:t>
                      </w:r>
                      <w:proofErr w:type="gramStart"/>
                      <w:r w:rsidRPr="00784169">
                        <w:rPr>
                          <w:sz w:val="24"/>
                        </w:rPr>
                        <w:t>( NBS</w:t>
                      </w:r>
                      <w:proofErr w:type="gramEnd"/>
                      <w:r w:rsidRPr="00784169">
                        <w:rPr>
                          <w:sz w:val="24"/>
                        </w:rPr>
                        <w:t xml:space="preserve">) and the Connecticut Ski Council ( CSC). CT Soul Ski and Sports Club members participate in skiing, snowboarding, and other winter sports. We are committed to activities for </w:t>
                      </w:r>
                      <w:r>
                        <w:rPr>
                          <w:sz w:val="24"/>
                        </w:rPr>
                        <w:t xml:space="preserve">all four seasons, whether it be: </w:t>
                      </w:r>
                      <w:r w:rsidRPr="00784169">
                        <w:rPr>
                          <w:sz w:val="24"/>
                        </w:rPr>
                        <w:t xml:space="preserve">hiking, </w:t>
                      </w:r>
                      <w:r>
                        <w:rPr>
                          <w:sz w:val="24"/>
                        </w:rPr>
                        <w:t>fishing, k</w:t>
                      </w:r>
                      <w:r w:rsidRPr="00784169">
                        <w:rPr>
                          <w:sz w:val="24"/>
                        </w:rPr>
                        <w:t>ayaking, swimming, golf or club parties</w:t>
                      </w:r>
                      <w:r>
                        <w:rPr>
                          <w:sz w:val="24"/>
                        </w:rPr>
                        <w:t xml:space="preserve"> and cookouts</w:t>
                      </w:r>
                      <w:r w:rsidRPr="00784169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B55C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2B115E" wp14:editId="1B4640A8">
                <wp:simplePos x="0" y="0"/>
                <wp:positionH relativeFrom="page">
                  <wp:posOffset>781050</wp:posOffset>
                </wp:positionH>
                <wp:positionV relativeFrom="page">
                  <wp:posOffset>826135</wp:posOffset>
                </wp:positionV>
                <wp:extent cx="2395855" cy="1796415"/>
                <wp:effectExtent l="0" t="0" r="0" b="0"/>
                <wp:wrapTight wrapText="bothSides">
                  <wp:wrapPolygon edited="0">
                    <wp:start x="229" y="305"/>
                    <wp:lineTo x="229" y="21073"/>
                    <wp:lineTo x="21068" y="21073"/>
                    <wp:lineTo x="21068" y="305"/>
                    <wp:lineTo x="229" y="305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B98C9A" w14:textId="77777777" w:rsidR="00932DFF" w:rsidRPr="00CD3554" w:rsidRDefault="00932DFF" w:rsidP="00D87C9A">
                            <w:pPr>
                              <w:pStyle w:val="Heading3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CD355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CT Soul </w:t>
                            </w:r>
                            <w:proofErr w:type="gramStart"/>
                            <w:r w:rsidRPr="00CD355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Ski  and</w:t>
                            </w:r>
                            <w:proofErr w:type="gramEnd"/>
                            <w:r w:rsidRPr="00CD355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Sports Club, Inc</w:t>
                            </w:r>
                          </w:p>
                          <w:p w14:paraId="4653A106" w14:textId="77777777" w:rsidR="00932DFF" w:rsidRPr="00CD3554" w:rsidRDefault="00932DFF" w:rsidP="00D87C9A">
                            <w:pPr>
                              <w:pStyle w:val="Heading3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CD3554">
                              <w:rPr>
                                <w:rFonts w:ascii="Arial Black" w:hAnsi="Arial Black"/>
                                <w:sz w:val="24"/>
                              </w:rPr>
                              <w:t>2514 Whitney Ave</w:t>
                            </w:r>
                          </w:p>
                          <w:p w14:paraId="11553C0D" w14:textId="77777777" w:rsidR="00932DFF" w:rsidRPr="00CD3554" w:rsidRDefault="00932DFF" w:rsidP="00D87C9A">
                            <w:pPr>
                              <w:pStyle w:val="Heading3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CD3554">
                              <w:rPr>
                                <w:rFonts w:ascii="Arial Black" w:hAnsi="Arial Black"/>
                                <w:sz w:val="24"/>
                              </w:rPr>
                              <w:t>#185083</w:t>
                            </w:r>
                          </w:p>
                          <w:p w14:paraId="0DED732D" w14:textId="77777777" w:rsidR="00932DFF" w:rsidRPr="00CD3554" w:rsidRDefault="00932DFF" w:rsidP="00D87C9A">
                            <w:pPr>
                              <w:pStyle w:val="Heading3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CD3554">
                              <w:rPr>
                                <w:rFonts w:ascii="Arial Black" w:hAnsi="Arial Black"/>
                                <w:sz w:val="24"/>
                              </w:rPr>
                              <w:t>Hamden, Ct 06518</w:t>
                            </w:r>
                          </w:p>
                          <w:p w14:paraId="69683E84" w14:textId="77777777" w:rsidR="00932DFF" w:rsidRPr="004B55C4" w:rsidRDefault="00932DFF" w:rsidP="00D87C9A">
                            <w:pPr>
                              <w:pStyle w:val="Heading3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4B55C4">
                              <w:rPr>
                                <w:rFonts w:ascii="Arial Black" w:hAnsi="Arial Black"/>
                                <w:sz w:val="24"/>
                              </w:rPr>
                              <w:t>Website: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 xml:space="preserve"> </w:t>
                            </w:r>
                            <w:r w:rsidRPr="004B55C4">
                              <w:rPr>
                                <w:rFonts w:ascii="Arial Black" w:hAnsi="Arial Black"/>
                                <w:sz w:val="24"/>
                              </w:rPr>
                              <w:t>www.ctsoul.biz</w:t>
                            </w:r>
                          </w:p>
                          <w:p w14:paraId="5F333E7E" w14:textId="4B2D4F8A" w:rsidR="00932DFF" w:rsidRDefault="00932DFF" w:rsidP="00D87C9A">
                            <w:pPr>
                              <w:pStyle w:val="Heading3"/>
                            </w:pPr>
                            <w:r>
                              <w:t>a</w:t>
                            </w:r>
                          </w:p>
                          <w:p w14:paraId="4BF1613B" w14:textId="77777777" w:rsidR="00932DFF" w:rsidRPr="00FB20F3" w:rsidRDefault="00932DFF" w:rsidP="00D87C9A">
                            <w:pPr>
                              <w:pStyle w:val="Heading3"/>
                            </w:pPr>
                          </w:p>
                          <w:p w14:paraId="062BFF23" w14:textId="77777777" w:rsidR="00932DFF" w:rsidRDefault="00932DFF" w:rsidP="00D87C9A">
                            <w:pPr>
                              <w:pStyle w:val="Heading3"/>
                            </w:pPr>
                          </w:p>
                          <w:p w14:paraId="60E78800" w14:textId="77777777" w:rsidR="00932DFF" w:rsidRDefault="00932DFF" w:rsidP="00D87C9A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115E" id="Text Box 2" o:spid="_x0000_s1030" type="#_x0000_t202" style="position:absolute;margin-left:61.5pt;margin-top:65.05pt;width:188.65pt;height:141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" filled="f" stroked="f">
                <v:textbox inset=",7.2pt,,7.2pt">
                  <w:txbxContent>
                    <w:p w14:paraId="01B98C9A" w14:textId="77777777" w:rsidR="00932DFF" w:rsidRPr="00CD3554" w:rsidRDefault="00932DFF" w:rsidP="00D87C9A">
                      <w:pPr>
                        <w:pStyle w:val="Heading3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CD3554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CT Soul </w:t>
                      </w:r>
                      <w:proofErr w:type="gramStart"/>
                      <w:r w:rsidRPr="00CD3554">
                        <w:rPr>
                          <w:rFonts w:ascii="Arial Black" w:hAnsi="Arial Black"/>
                          <w:sz w:val="32"/>
                          <w:szCs w:val="32"/>
                        </w:rPr>
                        <w:t>Ski  and</w:t>
                      </w:r>
                      <w:proofErr w:type="gramEnd"/>
                      <w:r w:rsidRPr="00CD3554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Sports Club, Inc</w:t>
                      </w:r>
                    </w:p>
                    <w:p w14:paraId="4653A106" w14:textId="77777777" w:rsidR="00932DFF" w:rsidRPr="00CD3554" w:rsidRDefault="00932DFF" w:rsidP="00D87C9A">
                      <w:pPr>
                        <w:pStyle w:val="Heading3"/>
                        <w:rPr>
                          <w:rFonts w:ascii="Arial Black" w:hAnsi="Arial Black"/>
                          <w:sz w:val="24"/>
                        </w:rPr>
                      </w:pPr>
                      <w:r w:rsidRPr="00CD3554">
                        <w:rPr>
                          <w:rFonts w:ascii="Arial Black" w:hAnsi="Arial Black"/>
                          <w:sz w:val="24"/>
                        </w:rPr>
                        <w:t>2514 Whitney Ave</w:t>
                      </w:r>
                    </w:p>
                    <w:p w14:paraId="11553C0D" w14:textId="77777777" w:rsidR="00932DFF" w:rsidRPr="00CD3554" w:rsidRDefault="00932DFF" w:rsidP="00D87C9A">
                      <w:pPr>
                        <w:pStyle w:val="Heading3"/>
                        <w:rPr>
                          <w:rFonts w:ascii="Arial Black" w:hAnsi="Arial Black"/>
                          <w:sz w:val="24"/>
                        </w:rPr>
                      </w:pPr>
                      <w:r w:rsidRPr="00CD3554">
                        <w:rPr>
                          <w:rFonts w:ascii="Arial Black" w:hAnsi="Arial Black"/>
                          <w:sz w:val="24"/>
                        </w:rPr>
                        <w:t>#185083</w:t>
                      </w:r>
                    </w:p>
                    <w:p w14:paraId="0DED732D" w14:textId="77777777" w:rsidR="00932DFF" w:rsidRPr="00CD3554" w:rsidRDefault="00932DFF" w:rsidP="00D87C9A">
                      <w:pPr>
                        <w:pStyle w:val="Heading3"/>
                        <w:rPr>
                          <w:rFonts w:ascii="Arial Black" w:hAnsi="Arial Black"/>
                          <w:sz w:val="24"/>
                        </w:rPr>
                      </w:pPr>
                      <w:r w:rsidRPr="00CD3554">
                        <w:rPr>
                          <w:rFonts w:ascii="Arial Black" w:hAnsi="Arial Black"/>
                          <w:sz w:val="24"/>
                        </w:rPr>
                        <w:t>Hamden, Ct 06518</w:t>
                      </w:r>
                    </w:p>
                    <w:p w14:paraId="69683E84" w14:textId="77777777" w:rsidR="00932DFF" w:rsidRPr="004B55C4" w:rsidRDefault="00932DFF" w:rsidP="00D87C9A">
                      <w:pPr>
                        <w:pStyle w:val="Heading3"/>
                        <w:rPr>
                          <w:rFonts w:ascii="Arial Black" w:hAnsi="Arial Black"/>
                          <w:sz w:val="24"/>
                        </w:rPr>
                      </w:pPr>
                      <w:r w:rsidRPr="004B55C4">
                        <w:rPr>
                          <w:rFonts w:ascii="Arial Black" w:hAnsi="Arial Black"/>
                          <w:sz w:val="24"/>
                        </w:rPr>
                        <w:t>Website:</w:t>
                      </w:r>
                      <w:r>
                        <w:rPr>
                          <w:rFonts w:ascii="Arial Black" w:hAnsi="Arial Black"/>
                          <w:sz w:val="24"/>
                        </w:rPr>
                        <w:t xml:space="preserve"> </w:t>
                      </w:r>
                      <w:r w:rsidRPr="004B55C4">
                        <w:rPr>
                          <w:rFonts w:ascii="Arial Black" w:hAnsi="Arial Black"/>
                          <w:sz w:val="24"/>
                        </w:rPr>
                        <w:t>www.ctsoul.biz</w:t>
                      </w:r>
                    </w:p>
                    <w:p w14:paraId="5F333E7E" w14:textId="4B2D4F8A" w:rsidR="00932DFF" w:rsidRDefault="00932DFF" w:rsidP="00D87C9A">
                      <w:pPr>
                        <w:pStyle w:val="Heading3"/>
                      </w:pPr>
                      <w:r>
                        <w:t>a</w:t>
                      </w:r>
                    </w:p>
                    <w:p w14:paraId="4BF1613B" w14:textId="77777777" w:rsidR="00932DFF" w:rsidRPr="00FB20F3" w:rsidRDefault="00932DFF" w:rsidP="00D87C9A">
                      <w:pPr>
                        <w:pStyle w:val="Heading3"/>
                      </w:pPr>
                    </w:p>
                    <w:p w14:paraId="062BFF23" w14:textId="77777777" w:rsidR="00932DFF" w:rsidRDefault="00932DFF" w:rsidP="00D87C9A">
                      <w:pPr>
                        <w:pStyle w:val="Heading3"/>
                      </w:pPr>
                    </w:p>
                    <w:p w14:paraId="60E78800" w14:textId="77777777" w:rsidR="00932DFF" w:rsidRDefault="00932DFF" w:rsidP="00D87C9A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8416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B2A18" wp14:editId="1FFADC59">
                <wp:simplePos x="0" y="0"/>
                <wp:positionH relativeFrom="page">
                  <wp:posOffset>3776345</wp:posOffset>
                </wp:positionH>
                <wp:positionV relativeFrom="page">
                  <wp:posOffset>2631440</wp:posOffset>
                </wp:positionV>
                <wp:extent cx="2286000" cy="989330"/>
                <wp:effectExtent l="0" t="0" r="0" b="0"/>
                <wp:wrapTight wrapText="bothSides">
                  <wp:wrapPolygon edited="0">
                    <wp:start x="240" y="555"/>
                    <wp:lineTo x="240" y="20519"/>
                    <wp:lineTo x="21120" y="20519"/>
                    <wp:lineTo x="21120" y="555"/>
                    <wp:lineTo x="240" y="555"/>
                  </wp:wrapPolygon>
                </wp:wrapTight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F41097" w14:textId="77777777" w:rsidR="00932DFF" w:rsidRPr="00154451" w:rsidRDefault="00932DFF" w:rsidP="00D87C9A">
                            <w:pPr>
                              <w:pStyle w:val="Heading2"/>
                            </w:pPr>
                            <w:r>
                              <w:t>Our Club’s Motto: LIVE LIFE 2 ITS FULLEST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B2A18" id="Text Box 9" o:spid="_x0000_s1031" type="#_x0000_t202" style="position:absolute;margin-left:297.35pt;margin-top:207.2pt;width:180pt;height:77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" filled="f" stroked="f">
                <v:textbox inset=",7.2pt,,7.2pt">
                  <w:txbxContent>
                    <w:p w14:paraId="58F41097" w14:textId="77777777" w:rsidR="00932DFF" w:rsidRPr="00154451" w:rsidRDefault="00932DFF" w:rsidP="00D87C9A">
                      <w:pPr>
                        <w:pStyle w:val="Heading2"/>
                      </w:pPr>
                      <w:r>
                        <w:t>Our Club’s Motto: LIVE LIFE 2 ITS FULLEST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3F18">
        <w:rPr>
          <w:noProof/>
        </w:rPr>
        <w:drawing>
          <wp:anchor distT="0" distB="0" distL="118745" distR="118745" simplePos="0" relativeHeight="251692035" behindDoc="0" locked="0" layoutInCell="1" allowOverlap="1" wp14:anchorId="75E3FF19" wp14:editId="46BE47D6">
            <wp:simplePos x="0" y="0"/>
            <wp:positionH relativeFrom="page">
              <wp:posOffset>7222490</wp:posOffset>
            </wp:positionH>
            <wp:positionV relativeFrom="page">
              <wp:posOffset>2448560</wp:posOffset>
            </wp:positionV>
            <wp:extent cx="2045970" cy="1717040"/>
            <wp:effectExtent l="50800" t="76200" r="62230" b="86360"/>
            <wp:wrapTight wrapText="bothSides">
              <wp:wrapPolygon edited="0">
                <wp:start x="7508" y="-959"/>
                <wp:lineTo x="536" y="-639"/>
                <wp:lineTo x="536" y="4473"/>
                <wp:lineTo x="-536" y="4473"/>
                <wp:lineTo x="-536" y="15018"/>
                <wp:lineTo x="2682" y="19811"/>
                <wp:lineTo x="2950" y="19811"/>
                <wp:lineTo x="7240" y="22047"/>
                <wp:lineTo x="7508" y="22367"/>
                <wp:lineTo x="13944" y="22367"/>
                <wp:lineTo x="14212" y="22047"/>
                <wp:lineTo x="18503" y="19811"/>
                <wp:lineTo x="18771" y="19811"/>
                <wp:lineTo x="21989" y="14698"/>
                <wp:lineTo x="21989" y="9266"/>
                <wp:lineTo x="21721" y="7349"/>
                <wp:lineTo x="21184" y="2876"/>
                <wp:lineTo x="16089" y="-639"/>
                <wp:lineTo x="13944" y="-959"/>
                <wp:lineTo x="7508" y="-959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717040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6B78">
        <w:rPr>
          <w:noProof/>
        </w:rPr>
        <w:drawing>
          <wp:anchor distT="0" distB="0" distL="118745" distR="118745" simplePos="0" relativeHeight="251694089" behindDoc="0" locked="0" layoutInCell="1" allowOverlap="1" wp14:anchorId="0CD6A9FF" wp14:editId="22445988">
            <wp:simplePos x="0" y="0"/>
            <wp:positionH relativeFrom="page">
              <wp:posOffset>1082040</wp:posOffset>
            </wp:positionH>
            <wp:positionV relativeFrom="page">
              <wp:posOffset>5511165</wp:posOffset>
            </wp:positionV>
            <wp:extent cx="1504950" cy="1430020"/>
            <wp:effectExtent l="50800" t="50800" r="44450" b="474980"/>
            <wp:wrapTight wrapText="bothSides">
              <wp:wrapPolygon edited="0">
                <wp:start x="729" y="-767"/>
                <wp:lineTo x="-729" y="-767"/>
                <wp:lineTo x="-729" y="28391"/>
                <wp:lineTo x="21873" y="28391"/>
                <wp:lineTo x="21873" y="2686"/>
                <wp:lineTo x="21509" y="767"/>
                <wp:lineTo x="20415" y="-767"/>
                <wp:lineTo x="729" y="-767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aceholder-base---neut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30020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E69">
        <w:br w:type="page"/>
      </w:r>
      <w:r w:rsidR="00FF24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2B6B3B" wp14:editId="23BD9273">
                <wp:simplePos x="0" y="0"/>
                <wp:positionH relativeFrom="page">
                  <wp:posOffset>881380</wp:posOffset>
                </wp:positionH>
                <wp:positionV relativeFrom="page">
                  <wp:posOffset>3363594</wp:posOffset>
                </wp:positionV>
                <wp:extent cx="2286000" cy="3440617"/>
                <wp:effectExtent l="0" t="0" r="0" b="0"/>
                <wp:wrapTight wrapText="bothSides">
                  <wp:wrapPolygon edited="0">
                    <wp:start x="240" y="159"/>
                    <wp:lineTo x="240" y="21209"/>
                    <wp:lineTo x="21120" y="21209"/>
                    <wp:lineTo x="21120" y="159"/>
                    <wp:lineTo x="240" y="159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40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277C1C2" w14:textId="77777777" w:rsidR="00932DFF" w:rsidRDefault="00932DFF" w:rsidP="00FF2497">
                            <w:pPr>
                              <w:pStyle w:val="BodyTex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F2497">
                              <w:rPr>
                                <w:sz w:val="32"/>
                                <w:szCs w:val="32"/>
                                <w:u w:val="single"/>
                              </w:rPr>
                              <w:t>Why Join A Club</w:t>
                            </w:r>
                          </w:p>
                          <w:p w14:paraId="37510FD6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Meet New People</w:t>
                            </w:r>
                          </w:p>
                          <w:p w14:paraId="3BD94ED9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Learn New Skills</w:t>
                            </w:r>
                          </w:p>
                          <w:p w14:paraId="1AB2A6F6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Improve Confidence</w:t>
                            </w:r>
                          </w:p>
                          <w:p w14:paraId="52BBF3D2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Increase Knowledge</w:t>
                            </w:r>
                          </w:p>
                          <w:p w14:paraId="0F85B1EF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Fitness</w:t>
                            </w:r>
                          </w:p>
                          <w:p w14:paraId="1707CDDB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Develop New Friendships</w:t>
                            </w:r>
                          </w:p>
                          <w:p w14:paraId="21710E98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jc w:val="left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Networking</w:t>
                            </w:r>
                          </w:p>
                          <w:p w14:paraId="0949B45D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B9910C6" w14:textId="77777777" w:rsidR="00932DFF" w:rsidRPr="00FF2497" w:rsidRDefault="00932DFF" w:rsidP="00FF249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6B3B" id="Text Box 19" o:spid="_x0000_s1032" type="#_x0000_t202" style="position:absolute;margin-left:69.4pt;margin-top:264.85pt;width:180pt;height:270.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" filled="f" stroked="f">
                <v:textbox inset=",7.2pt,,7.2pt">
                  <w:txbxContent>
                    <w:p w14:paraId="3277C1C2" w14:textId="77777777" w:rsidR="00932DFF" w:rsidRDefault="00932DFF" w:rsidP="00FF2497">
                      <w:pPr>
                        <w:pStyle w:val="BodyText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FF2497">
                        <w:rPr>
                          <w:sz w:val="32"/>
                          <w:szCs w:val="32"/>
                          <w:u w:val="single"/>
                        </w:rPr>
                        <w:t>Why Join A Club</w:t>
                      </w:r>
                    </w:p>
                    <w:p w14:paraId="37510FD6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Meet New People</w:t>
                      </w:r>
                    </w:p>
                    <w:p w14:paraId="3BD94ED9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Learn New Skills</w:t>
                      </w:r>
                    </w:p>
                    <w:p w14:paraId="1AB2A6F6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Improve Confidence</w:t>
                      </w:r>
                    </w:p>
                    <w:p w14:paraId="52BBF3D2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Increase Knowledge</w:t>
                      </w:r>
                    </w:p>
                    <w:p w14:paraId="0F85B1EF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Fitness</w:t>
                      </w:r>
                    </w:p>
                    <w:p w14:paraId="1707CDDB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Develop New Friendships</w:t>
                      </w:r>
                    </w:p>
                    <w:p w14:paraId="21710E98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jc w:val="left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Networking</w:t>
                      </w:r>
                    </w:p>
                    <w:p w14:paraId="0949B45D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6B9910C6" w14:textId="77777777" w:rsidR="00932DFF" w:rsidRPr="00FF2497" w:rsidRDefault="00932DFF" w:rsidP="00FF2497">
                      <w:pPr>
                        <w:pStyle w:val="BodyText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05E1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A7FB5A" wp14:editId="596280AA">
                <wp:simplePos x="0" y="0"/>
                <wp:positionH relativeFrom="page">
                  <wp:posOffset>3229610</wp:posOffset>
                </wp:positionH>
                <wp:positionV relativeFrom="page">
                  <wp:posOffset>1041400</wp:posOffset>
                </wp:positionV>
                <wp:extent cx="6356350" cy="1370330"/>
                <wp:effectExtent l="0" t="0" r="0" b="1270"/>
                <wp:wrapTight wrapText="bothSides">
                  <wp:wrapPolygon edited="0">
                    <wp:start x="86" y="0"/>
                    <wp:lineTo x="86" y="21220"/>
                    <wp:lineTo x="21406" y="21220"/>
                    <wp:lineTo x="21406" y="0"/>
                    <wp:lineTo x="86" y="0"/>
                  </wp:wrapPolygon>
                </wp:wrapTight>
                <wp:docPr id="1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A433FAB" w14:textId="77777777" w:rsidR="00932DFF" w:rsidRPr="00392116" w:rsidRDefault="00932DFF" w:rsidP="00D87C9A">
                            <w:pPr>
                              <w:pStyle w:val="BodyText-Dark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Your  kids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will remember the adventures you went on, not the stuff you brought them. Kids outgrow stuff, they never outgrow adventures. Every child needs nature. Not only those of a certain economic class or culture or set of abilities. Every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child”   </w:t>
                            </w:r>
                            <w:proofErr w:type="gramEnd"/>
                            <w:r w:rsidRPr="005622E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Richard </w:t>
                            </w:r>
                            <w:proofErr w:type="spellStart"/>
                            <w:r w:rsidRPr="005622E6">
                              <w:rPr>
                                <w:i/>
                                <w:sz w:val="28"/>
                                <w:szCs w:val="28"/>
                              </w:rPr>
                              <w:t>Louv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7FB5A" id="Text Box 224" o:spid="_x0000_s1033" type="#_x0000_t202" style="position:absolute;margin-left:254.3pt;margin-top:82pt;width:500.5pt;height:107.9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" filled="f" stroked="f">
                <v:textbox inset=",0,,0">
                  <w:txbxContent>
                    <w:p w14:paraId="3A433FAB" w14:textId="77777777" w:rsidR="00932DFF" w:rsidRPr="00392116" w:rsidRDefault="00932DFF" w:rsidP="00D87C9A">
                      <w:pPr>
                        <w:pStyle w:val="BodyText-Dark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“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Your  kids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will remember the adventures you went on, not the stuff you brought them. Kids outgrow stuff, they never outgrow adventures. Every child needs nature. Not only those of a certain economic class or culture or set of abilities. Every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child”   </w:t>
                      </w:r>
                      <w:proofErr w:type="gramEnd"/>
                      <w:r w:rsidRPr="005622E6">
                        <w:rPr>
                          <w:i/>
                          <w:sz w:val="28"/>
                          <w:szCs w:val="28"/>
                        </w:rPr>
                        <w:t xml:space="preserve">Richard </w:t>
                      </w:r>
                      <w:proofErr w:type="spellStart"/>
                      <w:r w:rsidRPr="005622E6">
                        <w:rPr>
                          <w:i/>
                          <w:sz w:val="28"/>
                          <w:szCs w:val="28"/>
                        </w:rPr>
                        <w:t>Louv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05E10">
        <w:rPr>
          <w:noProof/>
        </w:rPr>
        <w:drawing>
          <wp:anchor distT="0" distB="0" distL="114300" distR="114300" simplePos="0" relativeHeight="251692039" behindDoc="0" locked="0" layoutInCell="0" allowOverlap="1" wp14:anchorId="32EED2D9" wp14:editId="0F1BA78D">
            <wp:simplePos x="0" y="0"/>
            <wp:positionH relativeFrom="page">
              <wp:posOffset>712470</wp:posOffset>
            </wp:positionH>
            <wp:positionV relativeFrom="page">
              <wp:posOffset>593725</wp:posOffset>
            </wp:positionV>
            <wp:extent cx="2240280" cy="2057400"/>
            <wp:effectExtent l="25400" t="25400" r="20320" b="25400"/>
            <wp:wrapTight wrapText="bothSides">
              <wp:wrapPolygon edited="0">
                <wp:start x="7837" y="-267"/>
                <wp:lineTo x="5878" y="-267"/>
                <wp:lineTo x="1224" y="2667"/>
                <wp:lineTo x="1224" y="4000"/>
                <wp:lineTo x="-245" y="5867"/>
                <wp:lineTo x="-245" y="14133"/>
                <wp:lineTo x="980" y="16800"/>
                <wp:lineTo x="980" y="17333"/>
                <wp:lineTo x="5633" y="21067"/>
                <wp:lineTo x="7837" y="21600"/>
                <wp:lineTo x="13469" y="21600"/>
                <wp:lineTo x="13714" y="21600"/>
                <wp:lineTo x="15429" y="21067"/>
                <wp:lineTo x="20327" y="17067"/>
                <wp:lineTo x="20327" y="16800"/>
                <wp:lineTo x="21551" y="12800"/>
                <wp:lineTo x="21551" y="8000"/>
                <wp:lineTo x="21306" y="7200"/>
                <wp:lineTo x="20082" y="4000"/>
                <wp:lineTo x="20082" y="3200"/>
                <wp:lineTo x="14939" y="-267"/>
                <wp:lineTo x="13469" y="-267"/>
                <wp:lineTo x="7837" y="-267"/>
              </wp:wrapPolygon>
            </wp:wrapTight>
            <wp:docPr id="109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2-1736556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057400"/>
                    </a:xfrm>
                    <a:prstGeom prst="ellipse">
                      <a:avLst/>
                    </a:prstGeom>
                    <a:ln w="9563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E10">
        <w:rPr>
          <w:noProof/>
        </w:rPr>
        <w:drawing>
          <wp:anchor distT="0" distB="0" distL="118745" distR="118745" simplePos="0" relativeHeight="251692040" behindDoc="0" locked="0" layoutInCell="1" allowOverlap="1" wp14:anchorId="32F78219" wp14:editId="5C46C38F">
            <wp:simplePos x="0" y="0"/>
            <wp:positionH relativeFrom="page">
              <wp:posOffset>7330440</wp:posOffset>
            </wp:positionH>
            <wp:positionV relativeFrom="page">
              <wp:posOffset>2110740</wp:posOffset>
            </wp:positionV>
            <wp:extent cx="1772920" cy="1663065"/>
            <wp:effectExtent l="50800" t="50800" r="55880" b="521335"/>
            <wp:wrapSquare wrapText="bothSides"/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663065"/>
                    </a:xfrm>
                    <a:prstGeom prst="roundRect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stA="50000" endPos="2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BEE">
        <w:rPr>
          <w:noProof/>
        </w:rPr>
        <mc:AlternateContent>
          <mc:Choice Requires="wps">
            <w:drawing>
              <wp:anchor distT="0" distB="0" distL="114300" distR="114300" simplePos="0" relativeHeight="251697161" behindDoc="0" locked="0" layoutInCell="1" allowOverlap="1" wp14:anchorId="21C933EC" wp14:editId="3ED99896">
                <wp:simplePos x="0" y="0"/>
                <wp:positionH relativeFrom="page">
                  <wp:posOffset>7341870</wp:posOffset>
                </wp:positionH>
                <wp:positionV relativeFrom="page">
                  <wp:posOffset>4692650</wp:posOffset>
                </wp:positionV>
                <wp:extent cx="1761565" cy="2044326"/>
                <wp:effectExtent l="0" t="0" r="0" b="0"/>
                <wp:wrapThrough wrapText="bothSides">
                  <wp:wrapPolygon edited="0">
                    <wp:start x="311" y="0"/>
                    <wp:lineTo x="311" y="21204"/>
                    <wp:lineTo x="20868" y="21204"/>
                    <wp:lineTo x="20868" y="0"/>
                    <wp:lineTo x="311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565" cy="2044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7327" w14:textId="2C7FB581" w:rsidR="00932DFF" w:rsidRPr="00AE3BEE" w:rsidRDefault="00932D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E3BE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“You were wild once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here</w:t>
                            </w:r>
                            <w:r w:rsidRPr="00AE3BE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. Don’t let them tame you”</w:t>
                            </w:r>
                            <w:r w:rsidRPr="00AE3BEE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BEE635A" w14:textId="334CEC30" w:rsidR="00932DFF" w:rsidRPr="00AE3BEE" w:rsidRDefault="00932DF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Isadora </w:t>
                            </w:r>
                            <w:r w:rsidRPr="00AE3BEE">
                              <w:rPr>
                                <w:b/>
                                <w:color w:val="FFFFFF" w:themeColor="background1"/>
                              </w:rPr>
                              <w:t>Duncan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33EC" id="Text Box 30" o:spid="_x0000_s1034" type="#_x0000_t202" style="position:absolute;margin-left:578.1pt;margin-top:369.5pt;width:138.7pt;height:160.95pt;z-index:25169716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" filled="f" stroked="f">
                <v:textbox>
                  <w:txbxContent>
                    <w:p w14:paraId="14207327" w14:textId="2C7FB581" w:rsidR="00932DFF" w:rsidRPr="00AE3BEE" w:rsidRDefault="00932DFF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AE3BEE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“You were wild once</w:t>
                      </w: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here</w:t>
                      </w:r>
                      <w:r w:rsidRPr="00AE3BEE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. Don’t let them tame you”</w:t>
                      </w:r>
                      <w:r w:rsidRPr="00AE3BEE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3BEE635A" w14:textId="334CEC30" w:rsidR="00932DFF" w:rsidRPr="00AE3BEE" w:rsidRDefault="00932DF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Isadora </w:t>
                      </w:r>
                      <w:r w:rsidRPr="00AE3BEE">
                        <w:rPr>
                          <w:b/>
                          <w:color w:val="FFFFFF" w:themeColor="background1"/>
                        </w:rPr>
                        <w:t>Duncan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2FB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80A5" wp14:editId="19B6FEBA">
                <wp:simplePos x="0" y="0"/>
                <wp:positionH relativeFrom="page">
                  <wp:posOffset>3347720</wp:posOffset>
                </wp:positionH>
                <wp:positionV relativeFrom="page">
                  <wp:posOffset>3774440</wp:posOffset>
                </wp:positionV>
                <wp:extent cx="2931160" cy="3540760"/>
                <wp:effectExtent l="0" t="0" r="0" b="0"/>
                <wp:wrapTight wrapText="bothSides">
                  <wp:wrapPolygon edited="0">
                    <wp:start x="187" y="155"/>
                    <wp:lineTo x="187" y="21228"/>
                    <wp:lineTo x="21151" y="21228"/>
                    <wp:lineTo x="21151" y="155"/>
                    <wp:lineTo x="187" y="155"/>
                  </wp:wrapPolygon>
                </wp:wrapTight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354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8687F0B" w14:textId="77777777" w:rsidR="00932DFF" w:rsidRDefault="00932DFF" w:rsidP="00D845D7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It Boosts Immunity</w:t>
                            </w:r>
                          </w:p>
                          <w:p w14:paraId="6BDE9E0A" w14:textId="77777777" w:rsidR="00932DFF" w:rsidRDefault="00932DFF" w:rsidP="00D845D7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It Reduces the Risk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of  Depression</w:t>
                            </w:r>
                            <w:proofErr w:type="gramEnd"/>
                          </w:p>
                          <w:p w14:paraId="5661C5B1" w14:textId="77777777" w:rsidR="00932DFF" w:rsidRDefault="00932DFF" w:rsidP="00D845D7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It Improves Memory and Focus</w:t>
                            </w:r>
                          </w:p>
                          <w:p w14:paraId="7FE9EC0B" w14:textId="77777777" w:rsidR="00932DFF" w:rsidRDefault="00932DFF" w:rsidP="00D845D7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It Can Help Speed the Healing Process</w:t>
                            </w:r>
                          </w:p>
                          <w:p w14:paraId="4C114C8B" w14:textId="77777777" w:rsidR="00932DFF" w:rsidRDefault="00932DFF" w:rsidP="00D845D7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It Curbs Stress</w:t>
                            </w:r>
                          </w:p>
                          <w:p w14:paraId="4EB255B9" w14:textId="77777777" w:rsidR="00932DFF" w:rsidRDefault="00932DFF" w:rsidP="00D845D7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It Eases Aggression</w:t>
                            </w:r>
                          </w:p>
                          <w:p w14:paraId="2A8F8342" w14:textId="77777777" w:rsidR="00932DFF" w:rsidRDefault="00932DFF" w:rsidP="00B87895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It Strengthens Family Bonding </w:t>
                            </w:r>
                          </w:p>
                          <w:p w14:paraId="5EAB47C7" w14:textId="77777777" w:rsidR="00932DFF" w:rsidRDefault="00932DFF" w:rsidP="00B87895">
                            <w:pPr>
                              <w:pStyle w:val="BodyText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It Helps with Sleep</w:t>
                            </w:r>
                          </w:p>
                          <w:p w14:paraId="6BED7E19" w14:textId="77777777" w:rsidR="00932DFF" w:rsidRPr="00C9634F" w:rsidRDefault="00932DFF" w:rsidP="00DA2FBF">
                            <w:pPr>
                              <w:pStyle w:val="BodyText-Left"/>
                              <w:ind w:left="36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C9634F">
                              <w:rPr>
                                <w:i/>
                                <w:sz w:val="28"/>
                                <w:szCs w:val="28"/>
                              </w:rPr>
                              <w:t>By: Livestrong.com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F80A5" id="Text Box 27" o:spid="_x0000_s1035" type="#_x0000_t202" style="position:absolute;margin-left:263.6pt;margin-top:297.2pt;width:230.8pt;height:278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" filled="f" stroked="f">
                <v:textbox inset=",7.2pt,,7.2pt">
                  <w:txbxContent>
                    <w:p w14:paraId="48687F0B" w14:textId="77777777" w:rsidR="00932DFF" w:rsidRDefault="00932DFF" w:rsidP="00D845D7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It Boosts Immunity</w:t>
                      </w:r>
                    </w:p>
                    <w:p w14:paraId="6BDE9E0A" w14:textId="77777777" w:rsidR="00932DFF" w:rsidRDefault="00932DFF" w:rsidP="00D845D7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It Reduces the Risk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of  Depression</w:t>
                      </w:r>
                      <w:proofErr w:type="gramEnd"/>
                    </w:p>
                    <w:p w14:paraId="5661C5B1" w14:textId="77777777" w:rsidR="00932DFF" w:rsidRDefault="00932DFF" w:rsidP="00D845D7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It Improves Memory and Focus</w:t>
                      </w:r>
                    </w:p>
                    <w:p w14:paraId="7FE9EC0B" w14:textId="77777777" w:rsidR="00932DFF" w:rsidRDefault="00932DFF" w:rsidP="00D845D7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It Can Help Speed the Healing Process</w:t>
                      </w:r>
                    </w:p>
                    <w:p w14:paraId="4C114C8B" w14:textId="77777777" w:rsidR="00932DFF" w:rsidRDefault="00932DFF" w:rsidP="00D845D7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It Curbs Stress</w:t>
                      </w:r>
                    </w:p>
                    <w:p w14:paraId="4EB255B9" w14:textId="77777777" w:rsidR="00932DFF" w:rsidRDefault="00932DFF" w:rsidP="00D845D7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It Eases Aggression</w:t>
                      </w:r>
                    </w:p>
                    <w:p w14:paraId="2A8F8342" w14:textId="77777777" w:rsidR="00932DFF" w:rsidRDefault="00932DFF" w:rsidP="00B87895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It Strengthens Family Bonding </w:t>
                      </w:r>
                    </w:p>
                    <w:p w14:paraId="5EAB47C7" w14:textId="77777777" w:rsidR="00932DFF" w:rsidRDefault="00932DFF" w:rsidP="00B87895">
                      <w:pPr>
                        <w:pStyle w:val="BodyText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It Helps with Sleep</w:t>
                      </w:r>
                    </w:p>
                    <w:p w14:paraId="6BED7E19" w14:textId="77777777" w:rsidR="00932DFF" w:rsidRPr="00C9634F" w:rsidRDefault="00932DFF" w:rsidP="00DA2FBF">
                      <w:pPr>
                        <w:pStyle w:val="BodyText-Left"/>
                        <w:ind w:left="360"/>
                        <w:rPr>
                          <w:i/>
                          <w:sz w:val="28"/>
                          <w:szCs w:val="28"/>
                        </w:rPr>
                      </w:pPr>
                      <w:r w:rsidRPr="00C9634F">
                        <w:rPr>
                          <w:i/>
                          <w:sz w:val="28"/>
                          <w:szCs w:val="28"/>
                        </w:rPr>
                        <w:t>By: Livestrong.com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A2FB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56F5AC" wp14:editId="4F1B81A1">
                <wp:simplePos x="0" y="0"/>
                <wp:positionH relativeFrom="page">
                  <wp:posOffset>3347720</wp:posOffset>
                </wp:positionH>
                <wp:positionV relativeFrom="page">
                  <wp:posOffset>2651125</wp:posOffset>
                </wp:positionV>
                <wp:extent cx="3657600" cy="1719580"/>
                <wp:effectExtent l="0" t="0" r="0" b="0"/>
                <wp:wrapTight wrapText="bothSides">
                  <wp:wrapPolygon edited="0">
                    <wp:start x="150" y="319"/>
                    <wp:lineTo x="150" y="21058"/>
                    <wp:lineTo x="21300" y="21058"/>
                    <wp:lineTo x="21300" y="319"/>
                    <wp:lineTo x="150" y="319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71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2DA87B" w14:textId="77777777" w:rsidR="00932DFF" w:rsidRPr="00DA2FBF" w:rsidRDefault="00932DFF" w:rsidP="00DA2FBF">
                            <w:pPr>
                              <w:pStyle w:val="Heading1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 w:rsidRPr="00DA2FBF">
                              <w:rPr>
                                <w:sz w:val="48"/>
                                <w:szCs w:val="48"/>
                              </w:rPr>
                              <w:t>8 Compel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l</w:t>
                            </w:r>
                            <w:r w:rsidRPr="00DA2FBF">
                              <w:rPr>
                                <w:sz w:val="48"/>
                                <w:szCs w:val="48"/>
                              </w:rPr>
                              <w:t>ing Reasons to Spend More time Outdoors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F5AC" id="Text Box 18" o:spid="_x0000_s1036" type="#_x0000_t202" style="position:absolute;margin-left:263.6pt;margin-top:208.75pt;width:4in;height:135.4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" filled="f" stroked="f">
                <v:textbox inset=",7.2pt,,7.2pt">
                  <w:txbxContent>
                    <w:p w14:paraId="002DA87B" w14:textId="77777777" w:rsidR="00932DFF" w:rsidRPr="00DA2FBF" w:rsidRDefault="00932DFF" w:rsidP="00DA2FBF">
                      <w:pPr>
                        <w:pStyle w:val="Heading1"/>
                        <w:jc w:val="left"/>
                        <w:rPr>
                          <w:sz w:val="48"/>
                          <w:szCs w:val="48"/>
                        </w:rPr>
                      </w:pPr>
                      <w:r w:rsidRPr="00DA2FBF">
                        <w:rPr>
                          <w:sz w:val="48"/>
                          <w:szCs w:val="48"/>
                        </w:rPr>
                        <w:t>8 Compel</w:t>
                      </w:r>
                      <w:r>
                        <w:rPr>
                          <w:sz w:val="48"/>
                          <w:szCs w:val="48"/>
                        </w:rPr>
                        <w:t>l</w:t>
                      </w:r>
                      <w:r w:rsidRPr="00DA2FBF">
                        <w:rPr>
                          <w:sz w:val="48"/>
                          <w:szCs w:val="48"/>
                        </w:rPr>
                        <w:t>ing Reasons to Spend More time Outdoors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54AF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48D587" wp14:editId="1E34864B">
                <wp:simplePos x="0" y="0"/>
                <wp:positionH relativeFrom="page">
                  <wp:posOffset>3167380</wp:posOffset>
                </wp:positionH>
                <wp:positionV relativeFrom="page">
                  <wp:posOffset>474345</wp:posOffset>
                </wp:positionV>
                <wp:extent cx="6438900" cy="567055"/>
                <wp:effectExtent l="0" t="0" r="0" b="17145"/>
                <wp:wrapTight wrapText="bothSides">
                  <wp:wrapPolygon edited="0">
                    <wp:start x="85" y="0"/>
                    <wp:lineTo x="85" y="21286"/>
                    <wp:lineTo x="21387" y="21286"/>
                    <wp:lineTo x="21387" y="0"/>
                    <wp:lineTo x="85" y="0"/>
                  </wp:wrapPolygon>
                </wp:wrapTight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15E6AA" w14:textId="77777777" w:rsidR="00932DFF" w:rsidRPr="00CC0870" w:rsidRDefault="00932DFF" w:rsidP="00D87C9A">
                            <w:pPr>
                              <w:pStyle w:val="Heading-Dark"/>
                            </w:pPr>
                            <w:r>
                              <w:t>CT Soul Ski &amp; Sports Club, Inc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D587" id="Text Box 22" o:spid="_x0000_s1037" type="#_x0000_t202" style="position:absolute;margin-left:249.4pt;margin-top:37.35pt;width:507pt;height: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" filled="f" stroked="f">
                <v:textbox inset=",0,,0">
                  <w:txbxContent>
                    <w:p w14:paraId="4415E6AA" w14:textId="77777777" w:rsidR="00932DFF" w:rsidRPr="00CC0870" w:rsidRDefault="00932DFF" w:rsidP="00D87C9A">
                      <w:pPr>
                        <w:pStyle w:val="Heading-Dark"/>
                      </w:pPr>
                      <w:r>
                        <w:t>CT Soul Ski &amp; Sports Club, Inc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87C9A" w:rsidSect="00D87C9A">
      <w:head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2D54F" w14:textId="77777777" w:rsidR="003C58AC" w:rsidRDefault="003C58AC">
      <w:r>
        <w:separator/>
      </w:r>
    </w:p>
  </w:endnote>
  <w:endnote w:type="continuationSeparator" w:id="0">
    <w:p w14:paraId="748B4D81" w14:textId="77777777" w:rsidR="003C58AC" w:rsidRDefault="003C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ＭＳ Ｐ明朝">
    <w:panose1 w:val="02020600040205080304"/>
    <w:charset w:val="4E"/>
    <w:family w:val="auto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B6413" w14:textId="77777777" w:rsidR="003C58AC" w:rsidRDefault="003C58AC">
      <w:r>
        <w:separator/>
      </w:r>
    </w:p>
  </w:footnote>
  <w:footnote w:type="continuationSeparator" w:id="0">
    <w:p w14:paraId="076EF0D4" w14:textId="77777777" w:rsidR="003C58AC" w:rsidRDefault="003C5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80EA6" w14:textId="77777777" w:rsidR="00932DFF" w:rsidRDefault="00932DFF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38F03220" wp14:editId="71BFBD7B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63D4F8F0" wp14:editId="7C5F06B2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B9F506"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" fillcolor="#0b2e67 [3215]" stroked="f">
              <v:fill color2="#3472ba [3214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73270" w14:textId="77777777" w:rsidR="00932DFF" w:rsidRDefault="00932DFF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6490D000" wp14:editId="22887B39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68EC10C6" wp14:editId="434C5851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355AEA"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" fillcolor="#3472ba [3214]" stroked="f">
              <v:fill color2="#0b2e67 [3215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4ABF3A1A"/>
    <w:multiLevelType w:val="hybridMultilevel"/>
    <w:tmpl w:val="984E5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64646"/>
    <w:multiLevelType w:val="multilevel"/>
    <w:tmpl w:val="984E5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132994"/>
    <w:multiLevelType w:val="hybridMultilevel"/>
    <w:tmpl w:val="98940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3D0AE3"/>
    <w:rsid w:val="00002A4C"/>
    <w:rsid w:val="000046B2"/>
    <w:rsid w:val="00064E69"/>
    <w:rsid w:val="000E4F20"/>
    <w:rsid w:val="001628F9"/>
    <w:rsid w:val="001C1F87"/>
    <w:rsid w:val="001C71AA"/>
    <w:rsid w:val="00240D8E"/>
    <w:rsid w:val="002E64ED"/>
    <w:rsid w:val="00341AA4"/>
    <w:rsid w:val="00366B78"/>
    <w:rsid w:val="00392116"/>
    <w:rsid w:val="003C55E3"/>
    <w:rsid w:val="003C58AC"/>
    <w:rsid w:val="003D0AE3"/>
    <w:rsid w:val="0044575D"/>
    <w:rsid w:val="004B55C4"/>
    <w:rsid w:val="005622E6"/>
    <w:rsid w:val="00585FCA"/>
    <w:rsid w:val="00587A4B"/>
    <w:rsid w:val="00590A84"/>
    <w:rsid w:val="005E26B9"/>
    <w:rsid w:val="00603F18"/>
    <w:rsid w:val="006054BB"/>
    <w:rsid w:val="00670FBE"/>
    <w:rsid w:val="006937D3"/>
    <w:rsid w:val="006F10DC"/>
    <w:rsid w:val="00784169"/>
    <w:rsid w:val="00794CCB"/>
    <w:rsid w:val="007C671C"/>
    <w:rsid w:val="007F2488"/>
    <w:rsid w:val="00851C94"/>
    <w:rsid w:val="008B6243"/>
    <w:rsid w:val="008C660B"/>
    <w:rsid w:val="00932DFF"/>
    <w:rsid w:val="00A3619C"/>
    <w:rsid w:val="00A726BF"/>
    <w:rsid w:val="00A75678"/>
    <w:rsid w:val="00AE3BEE"/>
    <w:rsid w:val="00B064C3"/>
    <w:rsid w:val="00B47412"/>
    <w:rsid w:val="00B85665"/>
    <w:rsid w:val="00B87895"/>
    <w:rsid w:val="00BC2637"/>
    <w:rsid w:val="00C05E10"/>
    <w:rsid w:val="00C5082A"/>
    <w:rsid w:val="00C95440"/>
    <w:rsid w:val="00C9634F"/>
    <w:rsid w:val="00CD3554"/>
    <w:rsid w:val="00D845D7"/>
    <w:rsid w:val="00D87C9A"/>
    <w:rsid w:val="00DA2FBF"/>
    <w:rsid w:val="00E36B6C"/>
    <w:rsid w:val="00E419A7"/>
    <w:rsid w:val="00E41C78"/>
    <w:rsid w:val="00E546B3"/>
    <w:rsid w:val="00E63286"/>
    <w:rsid w:val="00E96584"/>
    <w:rsid w:val="00ED1401"/>
    <w:rsid w:val="00F54AF9"/>
    <w:rsid w:val="00F80620"/>
    <w:rsid w:val="00FB20F3"/>
    <w:rsid w:val="00FD4830"/>
    <w:rsid w:val="00FF24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16134C"/>
  <w15:docId w15:val="{DC8604D8-C611-2848-8627-5B200230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character" w:styleId="Hyperlink">
    <w:name w:val="Hyperlink"/>
    <w:basedOn w:val="DefaultParagraphFont"/>
    <w:rsid w:val="001C1F87"/>
    <w:rPr>
      <w:color w:val="87EF59" w:themeColor="hyperlink"/>
      <w:u w:val="single"/>
    </w:rPr>
  </w:style>
  <w:style w:type="character" w:styleId="FollowedHyperlink">
    <w:name w:val="FollowedHyperlink"/>
    <w:basedOn w:val="DefaultParagraphFont"/>
    <w:rsid w:val="001C1F87"/>
    <w:rPr>
      <w:color w:val="9DC5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soul01@gmail.com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tsoul01@gmail.com" TargetMode="Externa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at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Macintosh%20HD:Applications:Microsoft%20Office%202011:Office:Media:Templates:Publishing%20Layout%20View:Brochures:Float%20Trifold%20Brochure.dotx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Letitia Charles</dc:creator>
  <cp:keywords/>
  <dc:description/>
  <cp:lastModifiedBy>Rita Charles</cp:lastModifiedBy>
  <cp:revision>2</cp:revision>
  <dcterms:created xsi:type="dcterms:W3CDTF">2021-11-05T02:57:00Z</dcterms:created>
  <dcterms:modified xsi:type="dcterms:W3CDTF">2021-11-05T02:57:00Z</dcterms:modified>
  <cp:category/>
</cp:coreProperties>
</file>